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C304A" w14:textId="77777777" w:rsidR="00510774" w:rsidRDefault="00510774" w:rsidP="00510774">
      <w:pPr>
        <w:pStyle w:val="Ttulo2"/>
        <w:spacing w:before="0"/>
        <w:jc w:val="center"/>
      </w:pPr>
      <w:r>
        <w:t>SOLICITUD PARA LA CONVOCATORIA</w:t>
      </w:r>
    </w:p>
    <w:p w14:paraId="5301AD0B" w14:textId="77777777" w:rsidR="00510774" w:rsidRPr="00510774" w:rsidRDefault="00510774" w:rsidP="00510774">
      <w:pPr>
        <w:pStyle w:val="Ttulo2"/>
        <w:spacing w:before="0"/>
        <w:jc w:val="center"/>
        <w:rPr>
          <w:sz w:val="40"/>
          <w:szCs w:val="40"/>
        </w:rPr>
      </w:pPr>
      <w:r w:rsidRPr="00510774">
        <w:rPr>
          <w:sz w:val="40"/>
          <w:szCs w:val="40"/>
        </w:rPr>
        <w:t>ESTUDIANTES INTERNOS</w:t>
      </w:r>
    </w:p>
    <w:p w14:paraId="27E2BE66" w14:textId="77777777" w:rsidR="00510774" w:rsidRDefault="00510774" w:rsidP="00510774">
      <w:pPr>
        <w:pStyle w:val="Ttulo2"/>
        <w:numPr>
          <w:ilvl w:val="0"/>
          <w:numId w:val="2"/>
        </w:numPr>
        <w:spacing w:before="240"/>
      </w:pPr>
      <w:r w:rsidRPr="0057284B">
        <w:t>Datos personales.</w:t>
      </w:r>
    </w:p>
    <w:tbl>
      <w:tblPr>
        <w:tblStyle w:val="Tablaconcuadrcula"/>
        <w:tblW w:w="10135" w:type="dxa"/>
        <w:tblLook w:val="04A0" w:firstRow="1" w:lastRow="0" w:firstColumn="1" w:lastColumn="0" w:noHBand="0" w:noVBand="1"/>
      </w:tblPr>
      <w:tblGrid>
        <w:gridCol w:w="1101"/>
        <w:gridCol w:w="586"/>
        <w:gridCol w:w="1689"/>
        <w:gridCol w:w="1268"/>
        <w:gridCol w:w="419"/>
        <w:gridCol w:w="1830"/>
        <w:gridCol w:w="1295"/>
        <w:gridCol w:w="820"/>
        <w:gridCol w:w="1127"/>
      </w:tblGrid>
      <w:tr w:rsidR="00510774" w14:paraId="2F6ACD29" w14:textId="77777777" w:rsidTr="008E4928">
        <w:trPr>
          <w:trHeight w:val="290"/>
        </w:trPr>
        <w:tc>
          <w:tcPr>
            <w:tcW w:w="1101" w:type="dxa"/>
          </w:tcPr>
          <w:p w14:paraId="40AF14D0" w14:textId="77777777" w:rsidR="00510774" w:rsidRDefault="00510774" w:rsidP="008E4928">
            <w:r>
              <w:t>Nombre:</w:t>
            </w:r>
          </w:p>
        </w:tc>
        <w:tc>
          <w:tcPr>
            <w:tcW w:w="2275" w:type="dxa"/>
            <w:gridSpan w:val="2"/>
          </w:tcPr>
          <w:p w14:paraId="17BE4D86" w14:textId="77777777" w:rsidR="00510774" w:rsidRDefault="00510774" w:rsidP="008E4928"/>
        </w:tc>
        <w:tc>
          <w:tcPr>
            <w:tcW w:w="1268" w:type="dxa"/>
          </w:tcPr>
          <w:p w14:paraId="7AB0DEF9" w14:textId="77777777" w:rsidR="00510774" w:rsidRDefault="00510774" w:rsidP="008E4928">
            <w:r>
              <w:t>Apellido 1:</w:t>
            </w:r>
          </w:p>
        </w:tc>
        <w:tc>
          <w:tcPr>
            <w:tcW w:w="2249" w:type="dxa"/>
            <w:gridSpan w:val="2"/>
          </w:tcPr>
          <w:p w14:paraId="6E66F9BB" w14:textId="77777777" w:rsidR="00510774" w:rsidRDefault="00510774" w:rsidP="008E4928"/>
        </w:tc>
        <w:tc>
          <w:tcPr>
            <w:tcW w:w="1295" w:type="dxa"/>
          </w:tcPr>
          <w:p w14:paraId="7F875DC3" w14:textId="77777777" w:rsidR="00510774" w:rsidRDefault="00510774" w:rsidP="008E4928">
            <w:r>
              <w:t>Apellido 2:</w:t>
            </w:r>
          </w:p>
        </w:tc>
        <w:tc>
          <w:tcPr>
            <w:tcW w:w="1947" w:type="dxa"/>
            <w:gridSpan w:val="2"/>
          </w:tcPr>
          <w:p w14:paraId="0724F229" w14:textId="77777777" w:rsidR="00510774" w:rsidRDefault="00510774" w:rsidP="008E4928"/>
        </w:tc>
      </w:tr>
      <w:tr w:rsidR="00510774" w14:paraId="4EFEB520" w14:textId="77777777" w:rsidTr="008E4928">
        <w:trPr>
          <w:trHeight w:val="290"/>
        </w:trPr>
        <w:tc>
          <w:tcPr>
            <w:tcW w:w="1101" w:type="dxa"/>
          </w:tcPr>
          <w:p w14:paraId="2F4D7590" w14:textId="7503E02D" w:rsidR="00510774" w:rsidRDefault="00510774" w:rsidP="008E4928">
            <w:r>
              <w:t>UVUS</w:t>
            </w:r>
          </w:p>
        </w:tc>
        <w:tc>
          <w:tcPr>
            <w:tcW w:w="2275" w:type="dxa"/>
            <w:gridSpan w:val="2"/>
          </w:tcPr>
          <w:p w14:paraId="49A3DCB8" w14:textId="77777777" w:rsidR="00510774" w:rsidRDefault="00510774" w:rsidP="008E4928"/>
        </w:tc>
        <w:tc>
          <w:tcPr>
            <w:tcW w:w="1268" w:type="dxa"/>
          </w:tcPr>
          <w:p w14:paraId="2E575CA8" w14:textId="77777777" w:rsidR="00510774" w:rsidRDefault="00510774" w:rsidP="008E4928">
            <w:r>
              <w:t>Titulación</w:t>
            </w:r>
          </w:p>
        </w:tc>
        <w:tc>
          <w:tcPr>
            <w:tcW w:w="2249" w:type="dxa"/>
            <w:gridSpan w:val="2"/>
          </w:tcPr>
          <w:p w14:paraId="688A5C64" w14:textId="77777777" w:rsidR="00510774" w:rsidRDefault="00510774" w:rsidP="008E4928"/>
        </w:tc>
        <w:tc>
          <w:tcPr>
            <w:tcW w:w="1295" w:type="dxa"/>
          </w:tcPr>
          <w:p w14:paraId="1F074D7C" w14:textId="77777777" w:rsidR="00510774" w:rsidRDefault="00510774" w:rsidP="008E4928">
            <w:r>
              <w:t>Curso</w:t>
            </w:r>
          </w:p>
        </w:tc>
        <w:tc>
          <w:tcPr>
            <w:tcW w:w="1947" w:type="dxa"/>
            <w:gridSpan w:val="2"/>
          </w:tcPr>
          <w:p w14:paraId="763449C3" w14:textId="77777777" w:rsidR="00510774" w:rsidRDefault="00510774" w:rsidP="008E4928"/>
        </w:tc>
      </w:tr>
      <w:tr w:rsidR="00510774" w14:paraId="043741B1" w14:textId="77777777" w:rsidTr="008E4928">
        <w:trPr>
          <w:trHeight w:val="290"/>
        </w:trPr>
        <w:tc>
          <w:tcPr>
            <w:tcW w:w="3376" w:type="dxa"/>
            <w:gridSpan w:val="3"/>
          </w:tcPr>
          <w:p w14:paraId="1C776D0F" w14:textId="77777777" w:rsidR="00510774" w:rsidRDefault="00510774" w:rsidP="008E4928">
            <w:r>
              <w:t>Domicilio (durante el curso)</w:t>
            </w:r>
          </w:p>
        </w:tc>
        <w:tc>
          <w:tcPr>
            <w:tcW w:w="6759" w:type="dxa"/>
            <w:gridSpan w:val="6"/>
          </w:tcPr>
          <w:p w14:paraId="2C9FA986" w14:textId="77777777" w:rsidR="00510774" w:rsidRDefault="00510774" w:rsidP="008E4928"/>
        </w:tc>
      </w:tr>
      <w:tr w:rsidR="00510774" w14:paraId="0C2D4E9F" w14:textId="77777777" w:rsidTr="008E4928">
        <w:trPr>
          <w:trHeight w:val="290"/>
        </w:trPr>
        <w:tc>
          <w:tcPr>
            <w:tcW w:w="1687" w:type="dxa"/>
            <w:gridSpan w:val="2"/>
          </w:tcPr>
          <w:p w14:paraId="56DFC5C4" w14:textId="77777777" w:rsidR="00510774" w:rsidRDefault="00510774" w:rsidP="008E4928">
            <w:r>
              <w:t>Población</w:t>
            </w:r>
          </w:p>
        </w:tc>
        <w:tc>
          <w:tcPr>
            <w:tcW w:w="3376" w:type="dxa"/>
            <w:gridSpan w:val="3"/>
          </w:tcPr>
          <w:p w14:paraId="61B2DF52" w14:textId="77777777" w:rsidR="00510774" w:rsidRDefault="00510774" w:rsidP="008E4928"/>
        </w:tc>
        <w:tc>
          <w:tcPr>
            <w:tcW w:w="1830" w:type="dxa"/>
          </w:tcPr>
          <w:p w14:paraId="262E34F1" w14:textId="77777777" w:rsidR="00510774" w:rsidRDefault="00510774" w:rsidP="008E4928">
            <w:r>
              <w:t>Provincia</w:t>
            </w:r>
          </w:p>
        </w:tc>
        <w:tc>
          <w:tcPr>
            <w:tcW w:w="1295" w:type="dxa"/>
          </w:tcPr>
          <w:p w14:paraId="55B1C775" w14:textId="77777777" w:rsidR="00510774" w:rsidRDefault="00510774" w:rsidP="008E4928"/>
        </w:tc>
        <w:tc>
          <w:tcPr>
            <w:tcW w:w="820" w:type="dxa"/>
          </w:tcPr>
          <w:p w14:paraId="203DBF67" w14:textId="77777777" w:rsidR="00510774" w:rsidRDefault="00510774" w:rsidP="008E4928">
            <w:r>
              <w:t>CP</w:t>
            </w:r>
          </w:p>
        </w:tc>
        <w:tc>
          <w:tcPr>
            <w:tcW w:w="1127" w:type="dxa"/>
          </w:tcPr>
          <w:p w14:paraId="7BE49B78" w14:textId="77777777" w:rsidR="00510774" w:rsidRDefault="00510774" w:rsidP="008E4928"/>
        </w:tc>
      </w:tr>
      <w:tr w:rsidR="00510774" w14:paraId="028106D6" w14:textId="77777777" w:rsidTr="008E4928">
        <w:trPr>
          <w:trHeight w:val="302"/>
        </w:trPr>
        <w:tc>
          <w:tcPr>
            <w:tcW w:w="1687" w:type="dxa"/>
            <w:gridSpan w:val="2"/>
          </w:tcPr>
          <w:p w14:paraId="412DDF56" w14:textId="77777777" w:rsidR="00510774" w:rsidRDefault="00510774" w:rsidP="008E4928">
            <w:r>
              <w:t>Teléfono</w:t>
            </w:r>
          </w:p>
        </w:tc>
        <w:tc>
          <w:tcPr>
            <w:tcW w:w="3376" w:type="dxa"/>
            <w:gridSpan w:val="3"/>
          </w:tcPr>
          <w:p w14:paraId="17DDBB37" w14:textId="77777777" w:rsidR="00510774" w:rsidRDefault="00510774" w:rsidP="008E4928"/>
        </w:tc>
        <w:tc>
          <w:tcPr>
            <w:tcW w:w="1830" w:type="dxa"/>
          </w:tcPr>
          <w:p w14:paraId="3063DFB5" w14:textId="77777777" w:rsidR="00510774" w:rsidRDefault="00510774" w:rsidP="008E4928">
            <w:r>
              <w:t>Email</w:t>
            </w:r>
          </w:p>
        </w:tc>
        <w:tc>
          <w:tcPr>
            <w:tcW w:w="3242" w:type="dxa"/>
            <w:gridSpan w:val="3"/>
          </w:tcPr>
          <w:p w14:paraId="0289FB79" w14:textId="77777777" w:rsidR="00510774" w:rsidRDefault="00510774" w:rsidP="008E4928"/>
        </w:tc>
      </w:tr>
    </w:tbl>
    <w:p w14:paraId="6A37FEA1" w14:textId="77777777" w:rsidR="00510774" w:rsidRDefault="00510774" w:rsidP="00510774">
      <w:pPr>
        <w:pStyle w:val="Ttulo2"/>
        <w:spacing w:before="240"/>
      </w:pPr>
    </w:p>
    <w:p w14:paraId="2AEFE3DD" w14:textId="726D67E7" w:rsidR="00510774" w:rsidRPr="0057284B" w:rsidRDefault="00510774" w:rsidP="00510774">
      <w:pPr>
        <w:pStyle w:val="Ttulo2"/>
        <w:numPr>
          <w:ilvl w:val="0"/>
          <w:numId w:val="2"/>
        </w:numPr>
        <w:spacing w:before="240"/>
      </w:pPr>
      <w:r w:rsidRPr="0057284B">
        <w:t>Calificaciones</w:t>
      </w:r>
    </w:p>
    <w:p w14:paraId="50054E86" w14:textId="77777777" w:rsidR="00510774" w:rsidRPr="00033B23" w:rsidRDefault="00510774" w:rsidP="00510774">
      <w:r w:rsidRPr="00033B23">
        <w:t>Nota media de las asignaturas cursadas hasta la fecha de entrega de la solicitud. Las personas matriculadas en Primer Curso consignarán la nota media de bachillerato y la nota de PAU:</w:t>
      </w:r>
    </w:p>
    <w:p w14:paraId="76A25A8B" w14:textId="77777777" w:rsidR="00510774" w:rsidRDefault="00510774" w:rsidP="00510774">
      <w:pPr>
        <w:ind w:left="15"/>
      </w:pPr>
      <w:r>
        <w:t>Nota media: _______.    Nota media Bachillerato: _______.     Nota media PAU: _______.</w:t>
      </w:r>
    </w:p>
    <w:p w14:paraId="35319064" w14:textId="77777777" w:rsidR="00510774" w:rsidRDefault="00510774" w:rsidP="00510774">
      <w:pPr>
        <w:pStyle w:val="Ttulo2"/>
        <w:spacing w:before="240"/>
      </w:pPr>
    </w:p>
    <w:p w14:paraId="4D788DF7" w14:textId="01304E1E" w:rsidR="00510774" w:rsidRPr="0057284B" w:rsidRDefault="00510774" w:rsidP="00510774">
      <w:pPr>
        <w:pStyle w:val="Ttulo2"/>
        <w:numPr>
          <w:ilvl w:val="0"/>
          <w:numId w:val="2"/>
        </w:numPr>
        <w:spacing w:before="240"/>
      </w:pPr>
      <w:r w:rsidRPr="0057284B">
        <w:t xml:space="preserve">Opción solicitada y, en su caso, línea de investigación de interés (ver </w:t>
      </w:r>
      <w:r>
        <w:t xml:space="preserve">texto de la </w:t>
      </w:r>
      <w:r w:rsidRPr="0057284B">
        <w:t>convocatoria).</w:t>
      </w:r>
    </w:p>
    <w:p w14:paraId="24EB2628" w14:textId="77777777" w:rsidR="00510774" w:rsidRPr="00226B8E" w:rsidRDefault="00510774" w:rsidP="00510774">
      <w:r>
        <w:t>OPCIÓN NÚM.: _____ LÍNEA DE INVESTIGACIÓN: __________________________________________</w:t>
      </w:r>
    </w:p>
    <w:p w14:paraId="6C2395CF" w14:textId="77777777" w:rsidR="00510774" w:rsidRDefault="00510774" w:rsidP="00510774">
      <w:pPr>
        <w:pStyle w:val="Ttulo2"/>
        <w:jc w:val="left"/>
      </w:pPr>
      <w:r>
        <w:t xml:space="preserve">PROFESOR (si no hay acuerdo previo, se le asignará uno dentro de la línea): ________________________________________________ </w:t>
      </w:r>
    </w:p>
    <w:p w14:paraId="6275CE0D" w14:textId="77777777" w:rsidR="00510774" w:rsidRDefault="00510774" w:rsidP="00510774">
      <w:pPr>
        <w:pStyle w:val="Ttulo2"/>
        <w:spacing w:before="240"/>
      </w:pPr>
    </w:p>
    <w:p w14:paraId="2C3718C4" w14:textId="497D2EB6" w:rsidR="00510774" w:rsidRPr="00033B23" w:rsidRDefault="00510774" w:rsidP="00510774">
      <w:pPr>
        <w:pStyle w:val="Ttulo2"/>
        <w:numPr>
          <w:ilvl w:val="0"/>
          <w:numId w:val="2"/>
        </w:numPr>
        <w:spacing w:before="240"/>
      </w:pPr>
      <w:r w:rsidRPr="00033B23">
        <w:t>Conocimientos de idiomas (señale la opción oportuna):</w:t>
      </w:r>
    </w:p>
    <w:tbl>
      <w:tblPr>
        <w:tblStyle w:val="Tablaconcuadrcula"/>
        <w:tblW w:w="4286" w:type="dxa"/>
        <w:tblInd w:w="460" w:type="dxa"/>
        <w:tblLook w:val="04A0" w:firstRow="1" w:lastRow="0" w:firstColumn="1" w:lastColumn="0" w:noHBand="0" w:noVBand="1"/>
      </w:tblPr>
      <w:tblGrid>
        <w:gridCol w:w="1452"/>
        <w:gridCol w:w="464"/>
        <w:gridCol w:w="464"/>
        <w:gridCol w:w="467"/>
        <w:gridCol w:w="467"/>
        <w:gridCol w:w="486"/>
        <w:gridCol w:w="486"/>
      </w:tblGrid>
      <w:tr w:rsidR="00510774" w14:paraId="10F420EC" w14:textId="77777777" w:rsidTr="008E4928">
        <w:trPr>
          <w:trHeight w:val="218"/>
        </w:trPr>
        <w:tc>
          <w:tcPr>
            <w:tcW w:w="0" w:type="auto"/>
            <w:vAlign w:val="center"/>
          </w:tcPr>
          <w:p w14:paraId="58BDE6B3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  <w:r>
              <w:t>Idioma</w:t>
            </w:r>
          </w:p>
        </w:tc>
        <w:tc>
          <w:tcPr>
            <w:tcW w:w="0" w:type="auto"/>
            <w:vAlign w:val="center"/>
          </w:tcPr>
          <w:p w14:paraId="08485685" w14:textId="77777777" w:rsidR="00510774" w:rsidRDefault="00510774" w:rsidP="008E4928">
            <w:pPr>
              <w:pStyle w:val="Prrafodelista"/>
              <w:spacing w:line="259" w:lineRule="auto"/>
              <w:ind w:left="0"/>
              <w:jc w:val="center"/>
            </w:pPr>
            <w:r>
              <w:t>A1</w:t>
            </w:r>
          </w:p>
        </w:tc>
        <w:tc>
          <w:tcPr>
            <w:tcW w:w="0" w:type="auto"/>
            <w:vAlign w:val="center"/>
          </w:tcPr>
          <w:p w14:paraId="5A2BD899" w14:textId="77777777" w:rsidR="00510774" w:rsidRDefault="00510774" w:rsidP="008E4928">
            <w:pPr>
              <w:pStyle w:val="Prrafodelista"/>
              <w:spacing w:line="259" w:lineRule="auto"/>
              <w:ind w:left="0"/>
              <w:jc w:val="center"/>
            </w:pPr>
            <w:r>
              <w:t>A2</w:t>
            </w:r>
          </w:p>
        </w:tc>
        <w:tc>
          <w:tcPr>
            <w:tcW w:w="0" w:type="auto"/>
            <w:vAlign w:val="center"/>
          </w:tcPr>
          <w:p w14:paraId="5F214CD5" w14:textId="77777777" w:rsidR="00510774" w:rsidRDefault="00510774" w:rsidP="008E4928">
            <w:pPr>
              <w:pStyle w:val="Prrafodelista"/>
              <w:spacing w:line="259" w:lineRule="auto"/>
              <w:ind w:left="0"/>
              <w:jc w:val="center"/>
            </w:pPr>
            <w:r>
              <w:t>B1</w:t>
            </w:r>
          </w:p>
        </w:tc>
        <w:tc>
          <w:tcPr>
            <w:tcW w:w="0" w:type="auto"/>
            <w:vAlign w:val="center"/>
          </w:tcPr>
          <w:p w14:paraId="1B8D6CC2" w14:textId="77777777" w:rsidR="00510774" w:rsidRDefault="00510774" w:rsidP="008E4928">
            <w:pPr>
              <w:pStyle w:val="Prrafodelista"/>
              <w:spacing w:line="259" w:lineRule="auto"/>
              <w:ind w:left="0"/>
              <w:jc w:val="center"/>
            </w:pPr>
            <w:r>
              <w:t>B2</w:t>
            </w:r>
          </w:p>
        </w:tc>
        <w:tc>
          <w:tcPr>
            <w:tcW w:w="0" w:type="auto"/>
            <w:vAlign w:val="center"/>
          </w:tcPr>
          <w:p w14:paraId="1B921F1A" w14:textId="77777777" w:rsidR="00510774" w:rsidRDefault="00510774" w:rsidP="008E4928">
            <w:pPr>
              <w:pStyle w:val="Prrafodelista"/>
              <w:spacing w:line="259" w:lineRule="auto"/>
              <w:ind w:left="0"/>
              <w:jc w:val="center"/>
            </w:pPr>
            <w:r>
              <w:t>C1</w:t>
            </w:r>
          </w:p>
        </w:tc>
        <w:tc>
          <w:tcPr>
            <w:tcW w:w="0" w:type="auto"/>
            <w:vAlign w:val="center"/>
          </w:tcPr>
          <w:p w14:paraId="4FBFED01" w14:textId="77777777" w:rsidR="00510774" w:rsidRDefault="00510774" w:rsidP="008E4928">
            <w:pPr>
              <w:pStyle w:val="Prrafodelista"/>
              <w:spacing w:line="259" w:lineRule="auto"/>
              <w:ind w:left="0"/>
              <w:jc w:val="center"/>
            </w:pPr>
            <w:r>
              <w:t>C2</w:t>
            </w:r>
          </w:p>
        </w:tc>
      </w:tr>
      <w:tr w:rsidR="00510774" w14:paraId="2111EE58" w14:textId="77777777" w:rsidTr="008E4928">
        <w:trPr>
          <w:trHeight w:val="218"/>
        </w:trPr>
        <w:tc>
          <w:tcPr>
            <w:tcW w:w="0" w:type="auto"/>
            <w:vAlign w:val="center"/>
          </w:tcPr>
          <w:p w14:paraId="009FC43F" w14:textId="77777777" w:rsidR="00510774" w:rsidRPr="00861179" w:rsidRDefault="00510774" w:rsidP="008E4928">
            <w:pPr>
              <w:pStyle w:val="Prrafodelista"/>
              <w:ind w:left="0"/>
              <w:rPr>
                <w:sz w:val="18"/>
                <w:szCs w:val="18"/>
              </w:rPr>
            </w:pPr>
            <w:r w:rsidRPr="00861179">
              <w:rPr>
                <w:sz w:val="18"/>
                <w:szCs w:val="18"/>
              </w:rPr>
              <w:t>Inglés</w:t>
            </w:r>
          </w:p>
        </w:tc>
        <w:tc>
          <w:tcPr>
            <w:tcW w:w="0" w:type="auto"/>
            <w:vAlign w:val="center"/>
          </w:tcPr>
          <w:p w14:paraId="0C385572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68329E80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78F780A8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4A0FA19F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54B81C83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362ABFEE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</w:tr>
      <w:tr w:rsidR="00510774" w14:paraId="07A3E50D" w14:textId="77777777" w:rsidTr="008E4928">
        <w:trPr>
          <w:trHeight w:val="218"/>
        </w:trPr>
        <w:tc>
          <w:tcPr>
            <w:tcW w:w="0" w:type="auto"/>
            <w:vAlign w:val="center"/>
          </w:tcPr>
          <w:p w14:paraId="47F17A7D" w14:textId="77777777" w:rsidR="00510774" w:rsidRPr="00861179" w:rsidRDefault="00510774" w:rsidP="008E4928">
            <w:pPr>
              <w:pStyle w:val="Prrafodelista"/>
              <w:ind w:left="0"/>
              <w:rPr>
                <w:sz w:val="18"/>
                <w:szCs w:val="18"/>
              </w:rPr>
            </w:pPr>
            <w:r w:rsidRPr="00861179">
              <w:rPr>
                <w:sz w:val="18"/>
                <w:szCs w:val="18"/>
              </w:rPr>
              <w:t>Alemán</w:t>
            </w:r>
          </w:p>
        </w:tc>
        <w:tc>
          <w:tcPr>
            <w:tcW w:w="0" w:type="auto"/>
            <w:vAlign w:val="center"/>
          </w:tcPr>
          <w:p w14:paraId="15F4E30E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6EB75B29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0B313440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79AE3491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2B239D28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1050D263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</w:tr>
      <w:tr w:rsidR="00510774" w14:paraId="0BAAE05A" w14:textId="77777777" w:rsidTr="008E4928">
        <w:trPr>
          <w:trHeight w:val="218"/>
        </w:trPr>
        <w:tc>
          <w:tcPr>
            <w:tcW w:w="0" w:type="auto"/>
            <w:vAlign w:val="center"/>
          </w:tcPr>
          <w:p w14:paraId="3596E955" w14:textId="77777777" w:rsidR="00510774" w:rsidRPr="00861179" w:rsidRDefault="00510774" w:rsidP="008E4928">
            <w:pPr>
              <w:pStyle w:val="Prrafodelista"/>
              <w:ind w:left="0"/>
              <w:rPr>
                <w:sz w:val="18"/>
                <w:szCs w:val="18"/>
              </w:rPr>
            </w:pPr>
            <w:r w:rsidRPr="00861179">
              <w:rPr>
                <w:sz w:val="18"/>
                <w:szCs w:val="18"/>
              </w:rPr>
              <w:t>Francés</w:t>
            </w:r>
          </w:p>
        </w:tc>
        <w:tc>
          <w:tcPr>
            <w:tcW w:w="0" w:type="auto"/>
            <w:vAlign w:val="center"/>
          </w:tcPr>
          <w:p w14:paraId="798231E6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12C14476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1B6C18BE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1CFDFB81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56A64C78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44D071CF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</w:tr>
      <w:tr w:rsidR="00510774" w14:paraId="688F9E40" w14:textId="77777777" w:rsidTr="008E4928">
        <w:trPr>
          <w:trHeight w:val="218"/>
        </w:trPr>
        <w:tc>
          <w:tcPr>
            <w:tcW w:w="0" w:type="auto"/>
            <w:vAlign w:val="center"/>
          </w:tcPr>
          <w:p w14:paraId="356DA17B" w14:textId="77777777" w:rsidR="00510774" w:rsidRPr="00861179" w:rsidRDefault="00510774" w:rsidP="008E4928">
            <w:pPr>
              <w:pStyle w:val="Prrafodelista"/>
              <w:ind w:left="0"/>
              <w:rPr>
                <w:sz w:val="18"/>
                <w:szCs w:val="18"/>
              </w:rPr>
            </w:pPr>
            <w:r w:rsidRPr="00861179">
              <w:rPr>
                <w:sz w:val="18"/>
                <w:szCs w:val="18"/>
              </w:rPr>
              <w:t>Italiano</w:t>
            </w:r>
          </w:p>
        </w:tc>
        <w:tc>
          <w:tcPr>
            <w:tcW w:w="0" w:type="auto"/>
            <w:vAlign w:val="center"/>
          </w:tcPr>
          <w:p w14:paraId="49D8BBC8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1AA8C82B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5813CB4C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0A6B0CDC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47D91D20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6F3F4038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</w:tr>
      <w:tr w:rsidR="00510774" w14:paraId="5877A660" w14:textId="77777777" w:rsidTr="008E4928">
        <w:trPr>
          <w:trHeight w:val="218"/>
        </w:trPr>
        <w:tc>
          <w:tcPr>
            <w:tcW w:w="0" w:type="auto"/>
            <w:vAlign w:val="center"/>
          </w:tcPr>
          <w:p w14:paraId="68B6EB78" w14:textId="77777777" w:rsidR="00510774" w:rsidRPr="00861179" w:rsidRDefault="00510774" w:rsidP="008E4928">
            <w:pPr>
              <w:pStyle w:val="Prrafodelista"/>
              <w:ind w:left="0"/>
              <w:rPr>
                <w:sz w:val="18"/>
                <w:szCs w:val="18"/>
              </w:rPr>
            </w:pPr>
            <w:r w:rsidRPr="00861179">
              <w:rPr>
                <w:sz w:val="18"/>
                <w:szCs w:val="18"/>
              </w:rPr>
              <w:t>Árabe</w:t>
            </w:r>
          </w:p>
        </w:tc>
        <w:tc>
          <w:tcPr>
            <w:tcW w:w="0" w:type="auto"/>
            <w:vAlign w:val="center"/>
          </w:tcPr>
          <w:p w14:paraId="4C743BDA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2228EB32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16D39E34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4F68FDD7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09DF0FDA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4D6FE381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</w:tr>
      <w:tr w:rsidR="00510774" w14:paraId="41631210" w14:textId="77777777" w:rsidTr="008E4928">
        <w:trPr>
          <w:trHeight w:val="218"/>
        </w:trPr>
        <w:tc>
          <w:tcPr>
            <w:tcW w:w="0" w:type="auto"/>
            <w:vAlign w:val="center"/>
          </w:tcPr>
          <w:p w14:paraId="01369AE7" w14:textId="77777777" w:rsidR="00510774" w:rsidRPr="00861179" w:rsidRDefault="00510774" w:rsidP="008E4928">
            <w:pPr>
              <w:pStyle w:val="Prrafodelista"/>
              <w:ind w:left="0"/>
              <w:rPr>
                <w:sz w:val="18"/>
                <w:szCs w:val="18"/>
              </w:rPr>
            </w:pPr>
            <w:r w:rsidRPr="00861179">
              <w:rPr>
                <w:sz w:val="18"/>
                <w:szCs w:val="18"/>
              </w:rPr>
              <w:t>Chino</w:t>
            </w:r>
          </w:p>
        </w:tc>
        <w:tc>
          <w:tcPr>
            <w:tcW w:w="0" w:type="auto"/>
            <w:vAlign w:val="center"/>
          </w:tcPr>
          <w:p w14:paraId="26E14438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2B02E9F2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29D5A07A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037A22F5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7F9BB66D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13B27C9B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</w:tr>
      <w:tr w:rsidR="00510774" w14:paraId="137F4A55" w14:textId="77777777" w:rsidTr="008E4928">
        <w:trPr>
          <w:trHeight w:val="218"/>
        </w:trPr>
        <w:tc>
          <w:tcPr>
            <w:tcW w:w="0" w:type="auto"/>
            <w:vAlign w:val="center"/>
          </w:tcPr>
          <w:p w14:paraId="10B8BBCB" w14:textId="77777777" w:rsidR="00510774" w:rsidRPr="00861179" w:rsidRDefault="00510774" w:rsidP="008E4928">
            <w:pPr>
              <w:pStyle w:val="Prrafodelista"/>
              <w:ind w:left="0"/>
              <w:rPr>
                <w:sz w:val="18"/>
                <w:szCs w:val="18"/>
              </w:rPr>
            </w:pPr>
            <w:r w:rsidRPr="00861179">
              <w:rPr>
                <w:sz w:val="18"/>
                <w:szCs w:val="18"/>
              </w:rPr>
              <w:t>Otro (especificar)</w:t>
            </w:r>
          </w:p>
        </w:tc>
        <w:tc>
          <w:tcPr>
            <w:tcW w:w="0" w:type="auto"/>
            <w:vAlign w:val="center"/>
          </w:tcPr>
          <w:p w14:paraId="1A091545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6981A638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2DD2AE5A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06777DC7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3120EEEB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  <w:tc>
          <w:tcPr>
            <w:tcW w:w="0" w:type="auto"/>
            <w:vAlign w:val="center"/>
          </w:tcPr>
          <w:p w14:paraId="577A8CFA" w14:textId="77777777" w:rsidR="00510774" w:rsidRDefault="00510774" w:rsidP="008E4928">
            <w:pPr>
              <w:pStyle w:val="Prrafodelista"/>
              <w:spacing w:line="259" w:lineRule="auto"/>
              <w:ind w:left="0"/>
            </w:pPr>
          </w:p>
        </w:tc>
      </w:tr>
    </w:tbl>
    <w:p w14:paraId="15536DDB" w14:textId="77777777" w:rsidR="00510774" w:rsidRPr="00861179" w:rsidRDefault="00510774" w:rsidP="00510774">
      <w:pPr>
        <w:pStyle w:val="Ttulo2"/>
        <w:rPr>
          <w:sz w:val="16"/>
          <w:szCs w:val="16"/>
        </w:rPr>
      </w:pPr>
    </w:p>
    <w:p w14:paraId="17E97655" w14:textId="77777777" w:rsidR="00510774" w:rsidRDefault="00510774">
      <w:pPr>
        <w:spacing w:line="259" w:lineRule="auto"/>
        <w:jc w:val="left"/>
        <w:rPr>
          <w:rFonts w:ascii="Times New Roman" w:eastAsiaTheme="majorEastAsia" w:hAnsi="Times New Roman" w:cs="Times New Roman"/>
          <w:color w:val="0F4761" w:themeColor="accent1" w:themeShade="BF"/>
          <w:w w:val="80"/>
          <w:sz w:val="32"/>
          <w:szCs w:val="32"/>
        </w:rPr>
      </w:pPr>
      <w:r>
        <w:br w:type="page"/>
      </w:r>
    </w:p>
    <w:p w14:paraId="3CAA2F45" w14:textId="52D030B5" w:rsidR="00510774" w:rsidRPr="00510774" w:rsidRDefault="00510774" w:rsidP="00510774">
      <w:pPr>
        <w:pStyle w:val="Ttulo2"/>
        <w:numPr>
          <w:ilvl w:val="0"/>
          <w:numId w:val="2"/>
        </w:numPr>
        <w:spacing w:before="240"/>
      </w:pPr>
      <w:r w:rsidRPr="00510774">
        <w:lastRenderedPageBreak/>
        <w:t>Uso de software ofimático y estadístico</w:t>
      </w:r>
    </w:p>
    <w:tbl>
      <w:tblPr>
        <w:tblStyle w:val="Tablaconcuadrcula"/>
        <w:tblW w:w="0" w:type="auto"/>
        <w:tblInd w:w="427" w:type="dxa"/>
        <w:tblLook w:val="04A0" w:firstRow="1" w:lastRow="0" w:firstColumn="1" w:lastColumn="0" w:noHBand="0" w:noVBand="1"/>
      </w:tblPr>
      <w:tblGrid>
        <w:gridCol w:w="1868"/>
        <w:gridCol w:w="961"/>
        <w:gridCol w:w="1918"/>
        <w:gridCol w:w="1525"/>
      </w:tblGrid>
      <w:tr w:rsidR="00510774" w14:paraId="33E67BD2" w14:textId="77777777" w:rsidTr="008E4928">
        <w:trPr>
          <w:trHeight w:val="258"/>
        </w:trPr>
        <w:tc>
          <w:tcPr>
            <w:tcW w:w="0" w:type="auto"/>
          </w:tcPr>
          <w:p w14:paraId="67E43332" w14:textId="77777777" w:rsidR="00510774" w:rsidRDefault="00510774" w:rsidP="008E4928">
            <w:r>
              <w:t>Software</w:t>
            </w:r>
          </w:p>
        </w:tc>
        <w:tc>
          <w:tcPr>
            <w:tcW w:w="0" w:type="auto"/>
          </w:tcPr>
          <w:p w14:paraId="388CE9CB" w14:textId="77777777" w:rsidR="00510774" w:rsidRDefault="00510774" w:rsidP="008E4928">
            <w:pPr>
              <w:jc w:val="center"/>
            </w:pPr>
            <w:r>
              <w:t>Usuario</w:t>
            </w:r>
          </w:p>
        </w:tc>
        <w:tc>
          <w:tcPr>
            <w:tcW w:w="0" w:type="auto"/>
          </w:tcPr>
          <w:p w14:paraId="10F1E86A" w14:textId="77777777" w:rsidR="00510774" w:rsidRDefault="00510774" w:rsidP="008E4928">
            <w:pPr>
              <w:jc w:val="center"/>
            </w:pPr>
            <w:r>
              <w:t>Usuario avanzado</w:t>
            </w:r>
          </w:p>
        </w:tc>
        <w:tc>
          <w:tcPr>
            <w:tcW w:w="0" w:type="auto"/>
          </w:tcPr>
          <w:p w14:paraId="2B6DF1EB" w14:textId="77777777" w:rsidR="00510774" w:rsidRDefault="00510774" w:rsidP="008E4928">
            <w:pPr>
              <w:jc w:val="center"/>
            </w:pPr>
            <w:r>
              <w:t>Desarrollador</w:t>
            </w:r>
          </w:p>
        </w:tc>
      </w:tr>
      <w:tr w:rsidR="00510774" w14:paraId="35661EF1" w14:textId="77777777" w:rsidTr="008E4928">
        <w:trPr>
          <w:trHeight w:val="279"/>
        </w:trPr>
        <w:tc>
          <w:tcPr>
            <w:tcW w:w="0" w:type="auto"/>
          </w:tcPr>
          <w:p w14:paraId="2C28EAA7" w14:textId="5186094F" w:rsidR="00510774" w:rsidRPr="00B0164F" w:rsidRDefault="00510774" w:rsidP="008E4928">
            <w:pPr>
              <w:rPr>
                <w:sz w:val="18"/>
                <w:szCs w:val="18"/>
              </w:rPr>
            </w:pPr>
            <w:r w:rsidRPr="00B0164F">
              <w:rPr>
                <w:sz w:val="18"/>
                <w:szCs w:val="18"/>
              </w:rPr>
              <w:t>Ofimático tipo Office</w:t>
            </w:r>
          </w:p>
        </w:tc>
        <w:tc>
          <w:tcPr>
            <w:tcW w:w="0" w:type="auto"/>
          </w:tcPr>
          <w:p w14:paraId="38BEC775" w14:textId="77777777" w:rsidR="00510774" w:rsidRDefault="00510774" w:rsidP="008E4928"/>
        </w:tc>
        <w:tc>
          <w:tcPr>
            <w:tcW w:w="0" w:type="auto"/>
          </w:tcPr>
          <w:p w14:paraId="09F6B597" w14:textId="77777777" w:rsidR="00510774" w:rsidRDefault="00510774" w:rsidP="008E4928"/>
        </w:tc>
        <w:tc>
          <w:tcPr>
            <w:tcW w:w="0" w:type="auto"/>
          </w:tcPr>
          <w:p w14:paraId="58A10C6A" w14:textId="77777777" w:rsidR="00510774" w:rsidRDefault="00510774" w:rsidP="008E4928"/>
        </w:tc>
      </w:tr>
      <w:tr w:rsidR="00510774" w14:paraId="4F66DB2A" w14:textId="77777777" w:rsidTr="008E4928">
        <w:trPr>
          <w:trHeight w:val="249"/>
        </w:trPr>
        <w:tc>
          <w:tcPr>
            <w:tcW w:w="0" w:type="auto"/>
          </w:tcPr>
          <w:p w14:paraId="29BDD4A0" w14:textId="77777777" w:rsidR="00510774" w:rsidRPr="00B0164F" w:rsidRDefault="00510774" w:rsidP="008E4928">
            <w:pPr>
              <w:rPr>
                <w:sz w:val="18"/>
                <w:szCs w:val="18"/>
              </w:rPr>
            </w:pPr>
            <w:r w:rsidRPr="00B0164F">
              <w:rPr>
                <w:sz w:val="18"/>
                <w:szCs w:val="18"/>
              </w:rPr>
              <w:t>Estadístico tipo SPSS</w:t>
            </w:r>
          </w:p>
        </w:tc>
        <w:tc>
          <w:tcPr>
            <w:tcW w:w="0" w:type="auto"/>
          </w:tcPr>
          <w:p w14:paraId="7292C621" w14:textId="77777777" w:rsidR="00510774" w:rsidRDefault="00510774" w:rsidP="008E4928"/>
        </w:tc>
        <w:tc>
          <w:tcPr>
            <w:tcW w:w="0" w:type="auto"/>
          </w:tcPr>
          <w:p w14:paraId="03C7CF30" w14:textId="77777777" w:rsidR="00510774" w:rsidRDefault="00510774" w:rsidP="008E4928"/>
        </w:tc>
        <w:tc>
          <w:tcPr>
            <w:tcW w:w="0" w:type="auto"/>
          </w:tcPr>
          <w:p w14:paraId="236406D5" w14:textId="77777777" w:rsidR="00510774" w:rsidRDefault="00510774" w:rsidP="008E4928"/>
        </w:tc>
      </w:tr>
      <w:tr w:rsidR="00510774" w14:paraId="3A213AC1" w14:textId="77777777" w:rsidTr="008E4928">
        <w:trPr>
          <w:trHeight w:val="145"/>
        </w:trPr>
        <w:tc>
          <w:tcPr>
            <w:tcW w:w="0" w:type="auto"/>
          </w:tcPr>
          <w:p w14:paraId="37F2C688" w14:textId="77777777" w:rsidR="00510774" w:rsidRPr="00B0164F" w:rsidRDefault="00510774" w:rsidP="008E4928">
            <w:pPr>
              <w:rPr>
                <w:sz w:val="18"/>
                <w:szCs w:val="18"/>
              </w:rPr>
            </w:pPr>
            <w:r w:rsidRPr="00B0164F">
              <w:rPr>
                <w:sz w:val="18"/>
                <w:szCs w:val="18"/>
              </w:rPr>
              <w:t>Otros (indicar)</w:t>
            </w:r>
          </w:p>
        </w:tc>
        <w:tc>
          <w:tcPr>
            <w:tcW w:w="0" w:type="auto"/>
          </w:tcPr>
          <w:p w14:paraId="77B714F0" w14:textId="77777777" w:rsidR="00510774" w:rsidRDefault="00510774" w:rsidP="008E4928"/>
        </w:tc>
        <w:tc>
          <w:tcPr>
            <w:tcW w:w="0" w:type="auto"/>
          </w:tcPr>
          <w:p w14:paraId="45AB2A9B" w14:textId="77777777" w:rsidR="00510774" w:rsidRDefault="00510774" w:rsidP="008E4928"/>
        </w:tc>
        <w:tc>
          <w:tcPr>
            <w:tcW w:w="0" w:type="auto"/>
          </w:tcPr>
          <w:p w14:paraId="528E5A0B" w14:textId="77777777" w:rsidR="00510774" w:rsidRDefault="00510774" w:rsidP="008E4928"/>
        </w:tc>
      </w:tr>
    </w:tbl>
    <w:p w14:paraId="27D7C107" w14:textId="77777777" w:rsidR="00510774" w:rsidRPr="00861179" w:rsidRDefault="00510774" w:rsidP="00510774">
      <w:pPr>
        <w:spacing w:after="0"/>
        <w:rPr>
          <w:sz w:val="18"/>
          <w:szCs w:val="18"/>
        </w:rPr>
      </w:pPr>
    </w:p>
    <w:p w14:paraId="1B14E4E4" w14:textId="5C6EA748" w:rsidR="00510774" w:rsidRDefault="00510774" w:rsidP="00510774">
      <w:pPr>
        <w:pStyle w:val="Ttulo2"/>
        <w:numPr>
          <w:ilvl w:val="0"/>
          <w:numId w:val="2"/>
        </w:numPr>
        <w:spacing w:before="240"/>
      </w:pPr>
      <w:r>
        <w:t>Describa de forma clara y breve su motivación e interés: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510774" w14:paraId="1F26C211" w14:textId="77777777" w:rsidTr="00510774">
        <w:trPr>
          <w:trHeight w:val="5670"/>
        </w:trPr>
        <w:tc>
          <w:tcPr>
            <w:tcW w:w="9771" w:type="dxa"/>
          </w:tcPr>
          <w:p w14:paraId="7E305481" w14:textId="77777777" w:rsidR="00510774" w:rsidRDefault="00510774" w:rsidP="00510774">
            <w:pPr>
              <w:rPr>
                <w:sz w:val="24"/>
              </w:rPr>
            </w:pPr>
          </w:p>
        </w:tc>
      </w:tr>
    </w:tbl>
    <w:p w14:paraId="550B19B6" w14:textId="77777777" w:rsidR="00510774" w:rsidRDefault="00510774" w:rsidP="00510774">
      <w:pPr>
        <w:ind w:left="6372"/>
        <w:rPr>
          <w:sz w:val="24"/>
        </w:rPr>
      </w:pPr>
    </w:p>
    <w:p w14:paraId="3AFF3552" w14:textId="03E07592" w:rsidR="00510774" w:rsidRPr="00B0164F" w:rsidRDefault="00510774" w:rsidP="00510774">
      <w:pPr>
        <w:ind w:left="6372"/>
      </w:pPr>
      <w:r>
        <w:rPr>
          <w:sz w:val="24"/>
        </w:rPr>
        <w:t>Fecha y firma del solicitante:</w:t>
      </w:r>
    </w:p>
    <w:p w14:paraId="7498B8E4" w14:textId="77777777" w:rsidR="00510774" w:rsidRDefault="00510774" w:rsidP="00475A13"/>
    <w:p w14:paraId="0EA6A36A" w14:textId="77777777" w:rsidR="00510774" w:rsidRPr="007F38EE" w:rsidRDefault="00510774" w:rsidP="00475A13"/>
    <w:sectPr w:rsidR="00510774" w:rsidRPr="007F38EE" w:rsidSect="006416AF">
      <w:headerReference w:type="default" r:id="rId11"/>
      <w:pgSz w:w="11906" w:h="16838"/>
      <w:pgMar w:top="1417" w:right="70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F589D" w14:textId="77777777" w:rsidR="009036B8" w:rsidRDefault="009036B8" w:rsidP="00116A45">
      <w:r>
        <w:separator/>
      </w:r>
    </w:p>
  </w:endnote>
  <w:endnote w:type="continuationSeparator" w:id="0">
    <w:p w14:paraId="45C655D1" w14:textId="77777777" w:rsidR="009036B8" w:rsidRDefault="009036B8" w:rsidP="00116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EE96E" w14:textId="77777777" w:rsidR="009036B8" w:rsidRDefault="009036B8" w:rsidP="00116A45">
      <w:r>
        <w:separator/>
      </w:r>
    </w:p>
  </w:footnote>
  <w:footnote w:type="continuationSeparator" w:id="0">
    <w:p w14:paraId="1905CC51" w14:textId="77777777" w:rsidR="009036B8" w:rsidRDefault="009036B8" w:rsidP="00116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559"/>
      <w:gridCol w:w="7224"/>
    </w:tblGrid>
    <w:tr w:rsidR="00D16104" w14:paraId="193FF658" w14:textId="77777777" w:rsidTr="00F91219">
      <w:trPr>
        <w:trHeight w:hRule="exact" w:val="1247"/>
      </w:trPr>
      <w:tc>
        <w:tcPr>
          <w:tcW w:w="1560" w:type="dxa"/>
          <w:tcBorders>
            <w:right w:val="single" w:sz="12" w:space="0" w:color="840F3C"/>
          </w:tcBorders>
          <w:vAlign w:val="center"/>
        </w:tcPr>
        <w:p w14:paraId="189BBD87" w14:textId="77777777" w:rsidR="00D16104" w:rsidRPr="007606CF" w:rsidRDefault="00D16104" w:rsidP="007606CF">
          <w:pPr>
            <w:jc w:val="left"/>
            <w:rPr>
              <w:rFonts w:ascii="Arial" w:hAnsi="Arial" w:cs="Arial"/>
              <w:sz w:val="20"/>
              <w:szCs w:val="20"/>
            </w:rPr>
          </w:pPr>
          <w:r w:rsidRPr="007606CF">
            <w:rPr>
              <w:noProof/>
              <w:sz w:val="20"/>
              <w:szCs w:val="20"/>
            </w:rPr>
            <w:drawing>
              <wp:inline distT="0" distB="0" distL="0" distR="0" wp14:anchorId="3819BE90" wp14:editId="4EB07041">
                <wp:extent cx="827405" cy="719455"/>
                <wp:effectExtent l="0" t="0" r="0" b="4445"/>
                <wp:docPr id="928581099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8581099" name="Imagen 1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40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  <w:tcBorders>
            <w:left w:val="single" w:sz="12" w:space="0" w:color="840F3C"/>
          </w:tcBorders>
          <w:vAlign w:val="center"/>
        </w:tcPr>
        <w:p w14:paraId="29C2908D" w14:textId="77777777" w:rsidR="00D16104" w:rsidRPr="007606CF" w:rsidRDefault="007606CF" w:rsidP="007606CF">
          <w:pPr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61CF5490" wp14:editId="69EC082E">
                <wp:extent cx="719265" cy="720000"/>
                <wp:effectExtent l="0" t="0" r="5080" b="4445"/>
                <wp:docPr id="405270081" name="Gráfic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270081" name="Gráfico 40527008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26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4" w:type="dxa"/>
          <w:vAlign w:val="center"/>
        </w:tcPr>
        <w:p w14:paraId="28304704" w14:textId="77777777" w:rsidR="00F07BBF" w:rsidRPr="00116A45" w:rsidRDefault="00F07BBF" w:rsidP="007606CF">
          <w:pPr>
            <w:pStyle w:val="Ttulo"/>
            <w:jc w:val="left"/>
          </w:pPr>
          <w:r w:rsidRPr="00116A45">
            <w:t>Universidad de Sevilla</w:t>
          </w:r>
        </w:p>
        <w:p w14:paraId="5F213D77" w14:textId="77777777" w:rsidR="00D16104" w:rsidRDefault="00F07BBF" w:rsidP="007606CF">
          <w:pPr>
            <w:pStyle w:val="Ttulo"/>
            <w:jc w:val="left"/>
          </w:pPr>
          <w:r w:rsidRPr="00116A45">
            <w:t>D</w:t>
          </w:r>
          <w:r w:rsidR="00706D36" w:rsidRPr="00116A45">
            <w:t>epartamento</w:t>
          </w:r>
          <w:r w:rsidRPr="00116A45">
            <w:t xml:space="preserve"> de Psicología Social</w:t>
          </w:r>
        </w:p>
      </w:tc>
    </w:tr>
  </w:tbl>
  <w:p w14:paraId="45DA47F7" w14:textId="77777777" w:rsidR="007E6631" w:rsidRDefault="007E6631" w:rsidP="00116A4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85E6E"/>
    <w:multiLevelType w:val="hybridMultilevel"/>
    <w:tmpl w:val="FAF4185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95A04"/>
    <w:multiLevelType w:val="hybridMultilevel"/>
    <w:tmpl w:val="A6D6DBCC"/>
    <w:lvl w:ilvl="0" w:tplc="820811E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00" w:hanging="360"/>
      </w:pPr>
    </w:lvl>
    <w:lvl w:ilvl="2" w:tplc="0C0A001B" w:tentative="1">
      <w:start w:val="1"/>
      <w:numFmt w:val="lowerRoman"/>
      <w:lvlText w:val="%3."/>
      <w:lvlJc w:val="right"/>
      <w:pPr>
        <w:ind w:left="1820" w:hanging="180"/>
      </w:pPr>
    </w:lvl>
    <w:lvl w:ilvl="3" w:tplc="0C0A000F" w:tentative="1">
      <w:start w:val="1"/>
      <w:numFmt w:val="decimal"/>
      <w:lvlText w:val="%4."/>
      <w:lvlJc w:val="left"/>
      <w:pPr>
        <w:ind w:left="2540" w:hanging="360"/>
      </w:pPr>
    </w:lvl>
    <w:lvl w:ilvl="4" w:tplc="0C0A0019" w:tentative="1">
      <w:start w:val="1"/>
      <w:numFmt w:val="lowerLetter"/>
      <w:lvlText w:val="%5."/>
      <w:lvlJc w:val="left"/>
      <w:pPr>
        <w:ind w:left="3260" w:hanging="360"/>
      </w:pPr>
    </w:lvl>
    <w:lvl w:ilvl="5" w:tplc="0C0A001B" w:tentative="1">
      <w:start w:val="1"/>
      <w:numFmt w:val="lowerRoman"/>
      <w:lvlText w:val="%6."/>
      <w:lvlJc w:val="right"/>
      <w:pPr>
        <w:ind w:left="3980" w:hanging="180"/>
      </w:pPr>
    </w:lvl>
    <w:lvl w:ilvl="6" w:tplc="0C0A000F" w:tentative="1">
      <w:start w:val="1"/>
      <w:numFmt w:val="decimal"/>
      <w:lvlText w:val="%7."/>
      <w:lvlJc w:val="left"/>
      <w:pPr>
        <w:ind w:left="4700" w:hanging="360"/>
      </w:pPr>
    </w:lvl>
    <w:lvl w:ilvl="7" w:tplc="0C0A0019" w:tentative="1">
      <w:start w:val="1"/>
      <w:numFmt w:val="lowerLetter"/>
      <w:lvlText w:val="%8."/>
      <w:lvlJc w:val="left"/>
      <w:pPr>
        <w:ind w:left="5420" w:hanging="360"/>
      </w:pPr>
    </w:lvl>
    <w:lvl w:ilvl="8" w:tplc="0C0A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669257441">
    <w:abstractNumId w:val="0"/>
  </w:num>
  <w:num w:numId="2" w16cid:durableId="878857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74"/>
    <w:rsid w:val="00025BC1"/>
    <w:rsid w:val="000C4D49"/>
    <w:rsid w:val="000D437F"/>
    <w:rsid w:val="00116A45"/>
    <w:rsid w:val="00155034"/>
    <w:rsid w:val="001623B7"/>
    <w:rsid w:val="00164496"/>
    <w:rsid w:val="00173A47"/>
    <w:rsid w:val="001B552F"/>
    <w:rsid w:val="001E5624"/>
    <w:rsid w:val="00291095"/>
    <w:rsid w:val="00291A6A"/>
    <w:rsid w:val="002956E0"/>
    <w:rsid w:val="002A72FD"/>
    <w:rsid w:val="002C06F7"/>
    <w:rsid w:val="0031716A"/>
    <w:rsid w:val="0032613E"/>
    <w:rsid w:val="00375E3E"/>
    <w:rsid w:val="003A7AAE"/>
    <w:rsid w:val="003F6682"/>
    <w:rsid w:val="00407C20"/>
    <w:rsid w:val="00423297"/>
    <w:rsid w:val="00472C46"/>
    <w:rsid w:val="00475A13"/>
    <w:rsid w:val="004F360F"/>
    <w:rsid w:val="00510774"/>
    <w:rsid w:val="005312B1"/>
    <w:rsid w:val="005443AA"/>
    <w:rsid w:val="00567B33"/>
    <w:rsid w:val="005700E2"/>
    <w:rsid w:val="00581741"/>
    <w:rsid w:val="006416AF"/>
    <w:rsid w:val="006635E4"/>
    <w:rsid w:val="0069185C"/>
    <w:rsid w:val="006E0BE5"/>
    <w:rsid w:val="0070419B"/>
    <w:rsid w:val="00706D36"/>
    <w:rsid w:val="00730FE6"/>
    <w:rsid w:val="00735EBC"/>
    <w:rsid w:val="007606CF"/>
    <w:rsid w:val="0076076E"/>
    <w:rsid w:val="00794FF5"/>
    <w:rsid w:val="007E6631"/>
    <w:rsid w:val="007F38EE"/>
    <w:rsid w:val="007F463C"/>
    <w:rsid w:val="00851C5C"/>
    <w:rsid w:val="009036B8"/>
    <w:rsid w:val="00990E92"/>
    <w:rsid w:val="009D1869"/>
    <w:rsid w:val="00A604F3"/>
    <w:rsid w:val="00A866CA"/>
    <w:rsid w:val="00AA33DE"/>
    <w:rsid w:val="00AB402F"/>
    <w:rsid w:val="00AC54B2"/>
    <w:rsid w:val="00AF1877"/>
    <w:rsid w:val="00B30DE6"/>
    <w:rsid w:val="00B35EA6"/>
    <w:rsid w:val="00B477ED"/>
    <w:rsid w:val="00BF52E9"/>
    <w:rsid w:val="00C07B18"/>
    <w:rsid w:val="00C70DB8"/>
    <w:rsid w:val="00CC1B14"/>
    <w:rsid w:val="00D16104"/>
    <w:rsid w:val="00D33FAD"/>
    <w:rsid w:val="00DB58B9"/>
    <w:rsid w:val="00DB74B4"/>
    <w:rsid w:val="00DD7452"/>
    <w:rsid w:val="00E848EB"/>
    <w:rsid w:val="00EC7441"/>
    <w:rsid w:val="00F07BBF"/>
    <w:rsid w:val="00F315AB"/>
    <w:rsid w:val="00F91219"/>
    <w:rsid w:val="00F9245C"/>
    <w:rsid w:val="00FC67A4"/>
    <w:rsid w:val="00FE7C06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EEB64"/>
  <w15:chartTrackingRefBased/>
  <w15:docId w15:val="{0FF9CC91-6726-40A5-B992-32CD3BE3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774"/>
    <w:pPr>
      <w:spacing w:line="252" w:lineRule="auto"/>
      <w:jc w:val="both"/>
    </w:pPr>
    <w:rPr>
      <w:rFonts w:eastAsiaTheme="minorEastAsia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C06F7"/>
    <w:pPr>
      <w:keepNext/>
      <w:keepLines/>
      <w:spacing w:before="360" w:after="80"/>
      <w:outlineLvl w:val="0"/>
    </w:pPr>
    <w:rPr>
      <w:rFonts w:ascii="Times New Roman" w:eastAsiaTheme="majorEastAsia" w:hAnsi="Times New Roman" w:cs="Times New Roman"/>
      <w:color w:val="0F4761" w:themeColor="accent1" w:themeShade="BF"/>
      <w:w w:val="80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C06F7"/>
    <w:pPr>
      <w:keepNext/>
      <w:keepLines/>
      <w:spacing w:before="160" w:after="80"/>
      <w:outlineLvl w:val="1"/>
    </w:pPr>
    <w:rPr>
      <w:rFonts w:ascii="Times New Roman" w:eastAsiaTheme="majorEastAsia" w:hAnsi="Times New Roman" w:cs="Times New Roman"/>
      <w:color w:val="0F4761" w:themeColor="accent1" w:themeShade="BF"/>
      <w:w w:val="80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C1B14"/>
    <w:pPr>
      <w:keepNext/>
      <w:keepLines/>
      <w:spacing w:before="160" w:after="80"/>
      <w:outlineLvl w:val="2"/>
    </w:pPr>
    <w:rPr>
      <w:rFonts w:ascii="Times New Roman" w:eastAsiaTheme="majorEastAsia" w:hAnsi="Times New Roman" w:cs="Times New Roman"/>
      <w:color w:val="0F4761" w:themeColor="accent1" w:themeShade="BF"/>
      <w:w w:val="80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C1B14"/>
    <w:pPr>
      <w:keepNext/>
      <w:keepLines/>
      <w:spacing w:before="80" w:after="40"/>
      <w:outlineLvl w:val="3"/>
    </w:pPr>
    <w:rPr>
      <w:rFonts w:ascii="Times New Roman" w:eastAsiaTheme="majorEastAsia" w:hAnsi="Times New Roman" w:cs="Times New Roman"/>
      <w:i/>
      <w:iCs/>
      <w:color w:val="0F4761" w:themeColor="accent1" w:themeShade="BF"/>
      <w:w w:val="8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CC1B14"/>
    <w:pPr>
      <w:keepNext/>
      <w:keepLines/>
      <w:spacing w:before="80" w:after="40"/>
      <w:outlineLvl w:val="4"/>
    </w:pPr>
    <w:rPr>
      <w:rFonts w:ascii="Times New Roman" w:eastAsiaTheme="majorEastAsia" w:hAnsi="Times New Roman" w:cs="Times New Roman"/>
      <w:color w:val="0F4761" w:themeColor="accent1" w:themeShade="BF"/>
      <w:w w:val="8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F3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7F38EE"/>
    <w:pPr>
      <w:keepNext/>
      <w:keepLines/>
      <w:spacing w:before="40" w:after="0"/>
      <w:outlineLvl w:val="6"/>
    </w:pPr>
    <w:rPr>
      <w:rFonts w:ascii="Times New Roman" w:eastAsiaTheme="majorEastAsia" w:hAnsi="Times New Roman" w:cs="Times New Roman"/>
      <w:color w:val="595959" w:themeColor="text1" w:themeTint="A6"/>
      <w:w w:val="80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75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5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06F7"/>
    <w:rPr>
      <w:rFonts w:ascii="Times New Roman" w:eastAsiaTheme="majorEastAsia" w:hAnsi="Times New Roman" w:cs="Times New Roman"/>
      <w:color w:val="0F4761" w:themeColor="accent1" w:themeShade="BF"/>
      <w:w w:val="80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2C06F7"/>
    <w:rPr>
      <w:rFonts w:ascii="Times New Roman" w:eastAsiaTheme="majorEastAsia" w:hAnsi="Times New Roman" w:cs="Times New Roman"/>
      <w:color w:val="0F4761" w:themeColor="accent1" w:themeShade="BF"/>
      <w:w w:val="80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C1B14"/>
    <w:rPr>
      <w:rFonts w:ascii="Times New Roman" w:eastAsiaTheme="majorEastAsia" w:hAnsi="Times New Roman" w:cs="Times New Roman"/>
      <w:color w:val="0F4761" w:themeColor="accent1" w:themeShade="BF"/>
      <w:w w:val="80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CC1B14"/>
    <w:rPr>
      <w:rFonts w:ascii="Times New Roman" w:eastAsiaTheme="majorEastAsia" w:hAnsi="Times New Roman" w:cs="Times New Roman"/>
      <w:i/>
      <w:iCs/>
      <w:color w:val="0F4761" w:themeColor="accent1" w:themeShade="BF"/>
      <w:w w:val="80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CC1B14"/>
    <w:rPr>
      <w:rFonts w:ascii="Times New Roman" w:eastAsiaTheme="majorEastAsia" w:hAnsi="Times New Roman" w:cs="Times New Roman"/>
      <w:color w:val="0F4761" w:themeColor="accent1" w:themeShade="BF"/>
      <w:w w:val="80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7F38EE"/>
    <w:rPr>
      <w:rFonts w:ascii="Arial Narrow" w:eastAsiaTheme="majorEastAsia" w:hAnsi="Arial Narrow" w:cstheme="majorBidi"/>
      <w:i/>
      <w:iCs/>
      <w:color w:val="595959" w:themeColor="text1" w:themeTint="A6"/>
      <w:sz w:val="24"/>
      <w:szCs w:val="24"/>
    </w:rPr>
  </w:style>
  <w:style w:type="character" w:customStyle="1" w:styleId="Ttulo7Car">
    <w:name w:val="Título 7 Car"/>
    <w:basedOn w:val="Fuentedeprrafopredeter"/>
    <w:link w:val="Ttulo7"/>
    <w:uiPriority w:val="9"/>
    <w:rsid w:val="007F38EE"/>
    <w:rPr>
      <w:rFonts w:ascii="Times New Roman" w:eastAsiaTheme="majorEastAsia" w:hAnsi="Times New Roman" w:cs="Times New Roman"/>
      <w:color w:val="595959" w:themeColor="text1" w:themeTint="A6"/>
      <w:w w:val="80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rsid w:val="00375E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5E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6A45"/>
    <w:pPr>
      <w:spacing w:after="0" w:line="240" w:lineRule="auto"/>
    </w:pPr>
    <w:rPr>
      <w:rFonts w:ascii="Arial" w:hAnsi="Arial" w:cs="Arial"/>
      <w:b/>
      <w:bCs/>
      <w:smallCaps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116A45"/>
    <w:rPr>
      <w:rFonts w:ascii="Arial" w:hAnsi="Arial" w:cs="Arial"/>
      <w:b/>
      <w:bCs/>
      <w:smallCaps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375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5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5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5E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75E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5E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5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5E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75E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6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631"/>
  </w:style>
  <w:style w:type="paragraph" w:styleId="Piedepgina">
    <w:name w:val="footer"/>
    <w:basedOn w:val="Normal"/>
    <w:link w:val="PiedepginaCar"/>
    <w:uiPriority w:val="99"/>
    <w:unhideWhenUsed/>
    <w:rsid w:val="007E66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631"/>
  </w:style>
  <w:style w:type="table" w:styleId="Tablaconcuadrcula">
    <w:name w:val="Table Grid"/>
    <w:basedOn w:val="Tablanormal"/>
    <w:uiPriority w:val="39"/>
    <w:rsid w:val="00D16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ang\UNIVERSIDAD%20DE%20SEVILLA\DIRECCION%20PSOCIAL%202022-26%20-%20Secretar&#237;a\Plantilla%20Hoja%20Psoci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BE62F7212ECA44A812CB2139D524C3" ma:contentTypeVersion="16" ma:contentTypeDescription="Crear nuevo documento." ma:contentTypeScope="" ma:versionID="2ed0ac1083178b6bc7f257060c7e18aa">
  <xsd:schema xmlns:xsd="http://www.w3.org/2001/XMLSchema" xmlns:xs="http://www.w3.org/2001/XMLSchema" xmlns:p="http://schemas.microsoft.com/office/2006/metadata/properties" xmlns:ns2="87fd6285-21be-4ce1-b611-e046023245b2" xmlns:ns3="a7b541e6-27b6-43db-ba5a-5860072a32b3" targetNamespace="http://schemas.microsoft.com/office/2006/metadata/properties" ma:root="true" ma:fieldsID="b22d96cc39739a45c24384dcdffe41b4" ns2:_="" ns3:_="">
    <xsd:import namespace="87fd6285-21be-4ce1-b611-e046023245b2"/>
    <xsd:import namespace="a7b541e6-27b6-43db-ba5a-5860072a32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d6285-21be-4ce1-b611-e046023245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Estado de aprobación" ma:internalName="Estado_x0020_de_x0020_aprobaci_x00f3_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541e6-27b6-43db-ba5a-5860072a32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570e98-b33b-4acd-abca-c1bd3dc33f2b}" ma:internalName="TaxCatchAll" ma:showField="CatchAllData" ma:web="a7b541e6-27b6-43db-ba5a-5860072a32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fd6285-21be-4ce1-b611-e046023245b2">
      <Terms xmlns="http://schemas.microsoft.com/office/infopath/2007/PartnerControls"/>
    </lcf76f155ced4ddcb4097134ff3c332f>
    <TaxCatchAll xmlns="a7b541e6-27b6-43db-ba5a-5860072a32b3" xsi:nil="true"/>
    <_Flow_SignoffStatus xmlns="87fd6285-21be-4ce1-b611-e046023245b2" xsi:nil="true"/>
  </documentManagement>
</p:properties>
</file>

<file path=customXml/itemProps1.xml><?xml version="1.0" encoding="utf-8"?>
<ds:datastoreItem xmlns:ds="http://schemas.openxmlformats.org/officeDocument/2006/customXml" ds:itemID="{7FA22920-4914-47E0-B19B-8796F394BF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8B617A-8838-4378-BB93-009B0A0048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837DDE-4C27-482B-9D62-684F11C1C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d6285-21be-4ce1-b611-e046023245b2"/>
    <ds:schemaRef ds:uri="a7b541e6-27b6-43db-ba5a-5860072a32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580268-D61F-4429-85E2-2F07A9DBDB19}">
  <ds:schemaRefs>
    <ds:schemaRef ds:uri="http://schemas.microsoft.com/office/2006/metadata/properties"/>
    <ds:schemaRef ds:uri="http://schemas.microsoft.com/office/infopath/2007/PartnerControls"/>
    <ds:schemaRef ds:uri="87fd6285-21be-4ce1-b611-e046023245b2"/>
    <ds:schemaRef ds:uri="a7b541e6-27b6-43db-ba5a-5860072a32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Hoja Psocial.dotx</Template>
  <TotalTime>7</TotalTime>
  <Pages>2</Pages>
  <Words>193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A. Garrido</dc:creator>
  <cp:keywords/>
  <dc:description/>
  <cp:lastModifiedBy>MIGUEL ANGEL GARRIDO TORRES</cp:lastModifiedBy>
  <cp:revision>1</cp:revision>
  <dcterms:created xsi:type="dcterms:W3CDTF">2026-09-21T17:41:00Z</dcterms:created>
  <dcterms:modified xsi:type="dcterms:W3CDTF">2026-09-21T17:48:00Z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0x010100D4BE62F7212ECA44A812CB2139D524C3</vt:lpwstr>
  </property>
</Properties>
</file>